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94C58" w14:textId="77777777" w:rsidR="00F67157" w:rsidRDefault="00F67157">
      <w:pPr>
        <w:pStyle w:val="a3"/>
        <w:spacing w:before="1"/>
        <w:rPr>
          <w:rFonts w:ascii="Times New Roman"/>
          <w:sz w:val="10"/>
        </w:rPr>
      </w:pPr>
    </w:p>
    <w:p w14:paraId="79C29DDD" w14:textId="77777777" w:rsidR="00F67157" w:rsidRDefault="00F67157">
      <w:pPr>
        <w:pStyle w:val="a3"/>
        <w:spacing w:before="1"/>
        <w:rPr>
          <w:rFonts w:ascii="Times New Roman"/>
          <w:sz w:val="10"/>
        </w:rPr>
      </w:pPr>
    </w:p>
    <w:tbl>
      <w:tblPr>
        <w:tblStyle w:val="aa"/>
        <w:tblW w:w="949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2977"/>
        <w:gridCol w:w="6520"/>
      </w:tblGrid>
      <w:tr w:rsidR="005C2178" w:rsidRPr="00DE1E5B" w14:paraId="4887FB26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A2F1595" w14:textId="77777777" w:rsidR="00F67157" w:rsidRPr="00EB7AA8" w:rsidRDefault="00F67157" w:rsidP="00F17DA4">
            <w:pPr>
              <w:pStyle w:val="a3"/>
              <w:ind w:left="57"/>
              <w:rPr>
                <w:lang w:val="ru-RU"/>
              </w:rPr>
            </w:pPr>
            <w:bookmarkStart w:id="0" w:name="Страница_1"/>
            <w:bookmarkEnd w:id="0"/>
            <w:r w:rsidRPr="00EB7AA8">
              <w:rPr>
                <w:color w:val="313130"/>
                <w:lang w:val="ru-RU"/>
              </w:rPr>
              <w:t>По состоянию на: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B5BB6FE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5880D916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3BAC895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4FADC58F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6DBE885B" w14:textId="77777777" w:rsidTr="00E03A42">
        <w:trPr>
          <w:trHeight w:val="274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2150E89" w14:textId="2E1D69D0" w:rsidR="00F67157" w:rsidRPr="00EB7AA8" w:rsidRDefault="00E260F8" w:rsidP="002E2261">
            <w:pPr>
              <w:pStyle w:val="a3"/>
              <w:spacing w:before="130"/>
              <w:ind w:left="57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EB7AA8">
              <w:rPr>
                <w:rFonts w:ascii="DIN Pro Medium" w:hAnsi="DIN Pro Medium" w:cs="DIN Pro Medium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26585A9" wp14:editId="0BC55CE5">
                      <wp:simplePos x="0" y="0"/>
                      <wp:positionH relativeFrom="page">
                        <wp:posOffset>21747</wp:posOffset>
                      </wp:positionH>
                      <wp:positionV relativeFrom="paragraph">
                        <wp:posOffset>65628</wp:posOffset>
                      </wp:positionV>
                      <wp:extent cx="0" cy="244475"/>
                      <wp:effectExtent l="19050" t="0" r="19050" b="22225"/>
                      <wp:wrapNone/>
                      <wp:docPr id="12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383C2" id="Line 10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7pt,5.15pt" to="1.7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F67157" w:rsidRPr="00EB7AA8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Компания</w:t>
            </w:r>
            <w:r w:rsidR="00DA7AF1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, ИНН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CDB8D09" w14:textId="77777777" w:rsidR="00F67157" w:rsidRPr="005949DC" w:rsidRDefault="00F67157" w:rsidP="00AF28BE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05D43477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181EF17" w14:textId="77777777" w:rsidR="00EB7AA8" w:rsidRPr="00EB7AA8" w:rsidRDefault="00EB7AA8">
            <w:pPr>
              <w:pStyle w:val="a3"/>
              <w:spacing w:before="130"/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0BE0BB7" w14:textId="77777777" w:rsidR="00EB7AA8" w:rsidRPr="00DE1E5B" w:rsidRDefault="00EB7AA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5DFE2894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8ED698F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Адрес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6F772DC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643D8A93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A679A9E" w14:textId="77777777" w:rsidR="00882ABD" w:rsidRPr="00EB7AA8" w:rsidRDefault="00882ABD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3A38BF7" w14:textId="77777777" w:rsidR="00882ABD" w:rsidRPr="00DE1E5B" w:rsidRDefault="00882AB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A7AF1" w14:paraId="1AFC7CA9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7FA0F62" w14:textId="77777777" w:rsidR="00CE4C3F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Вид объекта</w:t>
            </w:r>
          </w:p>
          <w:p w14:paraId="3F2CDE3F" w14:textId="77777777" w:rsidR="00F67157" w:rsidRPr="00EB7AA8" w:rsidRDefault="000B1389" w:rsidP="00CE4C3F">
            <w:pPr>
              <w:pStyle w:val="a3"/>
              <w:ind w:left="57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(о</w:t>
            </w:r>
            <w:r w:rsidR="00CE4C3F" w:rsidRPr="00CE4C3F">
              <w:rPr>
                <w:color w:val="313130"/>
                <w:lang w:val="ru-RU"/>
              </w:rPr>
              <w:t>битаемая моечная камера (с оператором, указать количес</w:t>
            </w:r>
            <w:r w:rsidR="00CE4C3F">
              <w:rPr>
                <w:color w:val="313130"/>
                <w:lang w:val="ru-RU"/>
              </w:rPr>
              <w:t xml:space="preserve">тво операторов), автоматическая/ </w:t>
            </w:r>
            <w:r w:rsidR="00CE4C3F" w:rsidRPr="00CE4C3F">
              <w:rPr>
                <w:color w:val="313130"/>
                <w:lang w:val="ru-RU"/>
              </w:rPr>
              <w:t>полуавтоматическая)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756E0D8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A7AF1" w14:paraId="30375253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3473017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D0CD43F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6601EF7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55E0109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Контактное лицо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25A89AB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03B6DFD4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090CC43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DF8FAB5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0ED8F636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9B5750D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Отдел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1582D91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0C5956B4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46A23A0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6E578D4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AF88C0E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A5FEA44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Телефон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CAB195B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655555A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C21C050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5DBA4FC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C1BEBDC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2B83690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</w:rPr>
            </w:pPr>
            <w:r w:rsidRPr="00EB7AA8">
              <w:rPr>
                <w:color w:val="313130"/>
              </w:rPr>
              <w:t>E-mail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011F61F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256DB40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56345DB8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1FC2CFE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5D53F4C4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925EAF6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Сфера деятельности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EB3A87F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78E1DADE" w14:textId="77777777" w:rsidR="00F67157" w:rsidRPr="00DE1E5B" w:rsidRDefault="00F67157">
      <w:pPr>
        <w:pStyle w:val="a3"/>
        <w:spacing w:before="130"/>
        <w:ind w:left="348"/>
        <w:rPr>
          <w:color w:val="313130"/>
          <w:sz w:val="18"/>
          <w:szCs w:val="18"/>
          <w:lang w:val="ru-RU"/>
        </w:rPr>
      </w:pPr>
    </w:p>
    <w:tbl>
      <w:tblPr>
        <w:tblStyle w:val="aa"/>
        <w:tblW w:w="9433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3"/>
        <w:gridCol w:w="4394"/>
        <w:gridCol w:w="2126"/>
      </w:tblGrid>
      <w:tr w:rsidR="00DE1E5B" w:rsidRPr="00B90C96" w14:paraId="7BB5EECD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96646C" w14:textId="77777777" w:rsidR="00DE1E5B" w:rsidRPr="00C42442" w:rsidRDefault="00CE4C3F" w:rsidP="002E2261">
            <w:pPr>
              <w:pStyle w:val="a3"/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2D896F06" wp14:editId="0C74FBA3">
                      <wp:simplePos x="0" y="0"/>
                      <wp:positionH relativeFrom="page">
                        <wp:posOffset>-3013</wp:posOffset>
                      </wp:positionH>
                      <wp:positionV relativeFrom="paragraph">
                        <wp:posOffset>1280</wp:posOffset>
                      </wp:positionV>
                      <wp:extent cx="6824" cy="232012"/>
                      <wp:effectExtent l="19050" t="19050" r="31750" b="34925"/>
                      <wp:wrapNone/>
                      <wp:docPr id="128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4" cy="232012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FFE49A" id="Line 109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25pt,.1pt" to=".3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 xml:space="preserve">Общие сведения </w:t>
            </w:r>
          </w:p>
          <w:p w14:paraId="23973AC2" w14:textId="77777777" w:rsidR="00DE1E5B" w:rsidRPr="00DE1E5B" w:rsidRDefault="00DE1E5B" w:rsidP="00DE1E5B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924C57" w:rsidRPr="00DA7AF1" w14:paraId="2D7B8115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9735DF" w14:textId="77777777" w:rsidR="00924C57" w:rsidRPr="000B1389" w:rsidRDefault="000B1389" w:rsidP="000B1389">
            <w:pPr>
              <w:pStyle w:val="a3"/>
              <w:spacing w:before="130"/>
              <w:rPr>
                <w:rFonts w:cs="Arial"/>
                <w:lang w:val="ru-RU"/>
              </w:rPr>
            </w:pPr>
            <w:r w:rsidRPr="000B1389">
              <w:rPr>
                <w:rFonts w:cs="Arial"/>
                <w:lang w:val="ru-RU"/>
              </w:rPr>
              <w:t>Интенсивность и тип  з</w:t>
            </w:r>
            <w:r>
              <w:rPr>
                <w:rFonts w:cs="Arial"/>
                <w:lang w:val="ru-RU"/>
              </w:rPr>
              <w:t xml:space="preserve">агрязнений, подлежащие удалению </w:t>
            </w:r>
            <w:r w:rsidRPr="000B1389">
              <w:rPr>
                <w:rFonts w:cs="Arial"/>
                <w:lang w:val="ru-RU"/>
              </w:rPr>
              <w:t>(так же указать, в результате каких процессов образовались загрязнения)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85E2" w14:textId="77777777" w:rsidR="00924C57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57995A04" w14:textId="77777777" w:rsidR="003A2AAE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12B5A21F" w14:textId="77777777" w:rsidR="003A2AAE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29AB3A9F" w14:textId="77777777" w:rsidR="003A2AAE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4BC41E07" w14:textId="77777777" w:rsidR="003A2AAE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7CFA682D" w14:textId="28F4A0A8" w:rsidR="003A2AAE" w:rsidRPr="00DE1E5B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DA7AF1" w14:paraId="28B5F97C" w14:textId="77777777" w:rsidTr="004911E1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613CA7B" w14:textId="77777777" w:rsidR="005C2178" w:rsidRPr="00C42442" w:rsidRDefault="005C2178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4BD84D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F2B38" w:rsidRPr="00DF2B38" w14:paraId="2E56E9D6" w14:textId="77777777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830D918" w14:textId="77777777" w:rsidR="00DF2B38" w:rsidRPr="00DF2B38" w:rsidRDefault="00DF2B38" w:rsidP="009A5104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F2B38">
              <w:rPr>
                <w:rFonts w:cs="Arial"/>
                <w:lang w:val="ru-RU"/>
              </w:rPr>
              <w:t>Габаритные (</w:t>
            </w:r>
            <w:r>
              <w:rPr>
                <w:rFonts w:cs="Arial"/>
                <w:lang w:val="ru-RU"/>
              </w:rPr>
              <w:t>максимальные</w:t>
            </w:r>
            <w:r w:rsidRPr="00DF2B38">
              <w:rPr>
                <w:rFonts w:cs="Arial"/>
                <w:lang w:val="ru-RU"/>
              </w:rPr>
              <w:t>/ минимальные) размеры изделий, подлежащих мойке (</w:t>
            </w:r>
            <w:proofErr w:type="spellStart"/>
            <w:r w:rsidRPr="00DF2B38">
              <w:rPr>
                <w:rFonts w:cs="Arial"/>
                <w:lang w:val="ru-RU"/>
              </w:rPr>
              <w:t>ДхШхВ</w:t>
            </w:r>
            <w:proofErr w:type="spellEnd"/>
            <w:r w:rsidRPr="00DF2B38">
              <w:rPr>
                <w:rFonts w:cs="Arial"/>
                <w:lang w:val="ru-RU"/>
              </w:rPr>
              <w:t>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6B450F9" w14:textId="77777777" w:rsidR="00DF2B38" w:rsidRDefault="00DF2B3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761B4EB5" w14:textId="77777777" w:rsidR="003A2AAE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041741BD" w14:textId="77777777" w:rsidR="003A2AAE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2A75E5DE" w14:textId="77777777" w:rsidR="003A2AAE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35055FC3" w14:textId="3DC0D9F2" w:rsidR="003A2AAE" w:rsidRPr="00DE1E5B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2A3780DA" w14:textId="77777777" w:rsidR="00DF2B38" w:rsidRPr="00DF2B38" w:rsidRDefault="00DF2B38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F2B38">
              <w:rPr>
                <w:color w:val="313130"/>
                <w:lang w:val="ru-RU"/>
              </w:rPr>
              <w:t>мм</w:t>
            </w:r>
          </w:p>
        </w:tc>
      </w:tr>
      <w:tr w:rsidR="005C2178" w:rsidRPr="00DF2B38" w14:paraId="1F04A32D" w14:textId="77777777" w:rsidTr="004911E1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7558AE3" w14:textId="77777777" w:rsidR="005C2178" w:rsidRPr="00C42442" w:rsidRDefault="005C2178" w:rsidP="009A51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BDFFA2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911E1" w:rsidRPr="004911E1" w14:paraId="07E72B10" w14:textId="77777777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FF4A71A" w14:textId="77777777" w:rsidR="004911E1" w:rsidRPr="004911E1" w:rsidRDefault="004911E1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Вес (максимальный</w:t>
            </w:r>
            <w:r w:rsidRPr="004911E1">
              <w:rPr>
                <w:rFonts w:cs="Arial"/>
                <w:lang w:val="ru-RU"/>
              </w:rPr>
              <w:t>/ минимальный) изделий, подлежащих мойке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7F2D372" w14:textId="77777777" w:rsidR="004911E1" w:rsidRDefault="004911E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42A61EB1" w14:textId="77777777" w:rsidR="003A2AAE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0C587E38" w14:textId="77777777" w:rsidR="003A2AAE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1BDA71CD" w14:textId="77777777" w:rsidR="003A2AAE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5EE87286" w14:textId="77777777" w:rsidR="003A2AAE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0CB9E295" w14:textId="77777777" w:rsidR="003A2AAE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37BB5B4D" w14:textId="167E7778" w:rsidR="003A2AAE" w:rsidRPr="004911E1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29AA5E0F" w14:textId="77777777" w:rsidR="004911E1" w:rsidRPr="004911E1" w:rsidRDefault="004911E1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911E1">
              <w:rPr>
                <w:color w:val="313130"/>
                <w:lang w:val="ru-RU"/>
              </w:rPr>
              <w:t>кг</w:t>
            </w:r>
          </w:p>
        </w:tc>
      </w:tr>
      <w:tr w:rsidR="005C2178" w:rsidRPr="004911E1" w14:paraId="4EA4B14C" w14:textId="77777777" w:rsidTr="004911E1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A6BAE79" w14:textId="77777777" w:rsidR="005C2178" w:rsidRPr="004911E1" w:rsidRDefault="005C2178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20113180" w14:textId="77777777" w:rsidR="005C2178" w:rsidRPr="004911E1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DA7AF1" w14:paraId="5E63ACC4" w14:textId="77777777" w:rsidTr="003A2AAE">
        <w:trPr>
          <w:trHeight w:val="1623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F329A7C" w14:textId="1837A061" w:rsidR="00924C57" w:rsidRPr="004911E1" w:rsidRDefault="004911E1" w:rsidP="00924C5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911E1">
              <w:rPr>
                <w:rFonts w:cs="Arial"/>
                <w:lang w:val="ru-RU"/>
              </w:rPr>
              <w:lastRenderedPageBreak/>
              <w:t>Наличие скрытых полостей и каналов, их расположение и размер</w:t>
            </w:r>
            <w:r w:rsidR="00B307C8">
              <w:rPr>
                <w:rFonts w:cs="Arial"/>
                <w:lang w:val="ru-RU"/>
              </w:rPr>
              <w:t xml:space="preserve"> </w:t>
            </w:r>
            <w:r w:rsidR="00B307C8" w:rsidRPr="00B307C8">
              <w:rPr>
                <w:rFonts w:cs="Arial"/>
                <w:lang w:val="ru-RU"/>
              </w:rPr>
              <w:t>(по возможности приложить чертежи, эскизы, фото изделий)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1548DCC" w14:textId="77777777" w:rsidR="00924C57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22D1186E" w14:textId="77777777" w:rsidR="003A2AAE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6A1C1CC0" w14:textId="77777777" w:rsidR="003A2AAE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1D15A075" w14:textId="77777777" w:rsidR="003A2AAE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735D53C5" w14:textId="4A3CE7E3" w:rsidR="003A2AAE" w:rsidRPr="00DE1E5B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DA7AF1" w14:paraId="1DBEED57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0E7D350" w14:textId="77777777" w:rsidR="005C2178" w:rsidRPr="00C42442" w:rsidRDefault="005C2178" w:rsidP="00924C5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48A2846C" w14:textId="120455C9" w:rsidR="003A2AAE" w:rsidRPr="003A2AAE" w:rsidRDefault="003A2AAE" w:rsidP="003A2AAE">
            <w:pPr>
              <w:tabs>
                <w:tab w:val="left" w:pos="4370"/>
              </w:tabs>
              <w:rPr>
                <w:lang w:val="ru-RU"/>
              </w:rPr>
            </w:pPr>
          </w:p>
        </w:tc>
      </w:tr>
      <w:tr w:rsidR="00924C57" w:rsidRPr="00DA7AF1" w14:paraId="66AE3A63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0A3EEBC" w14:textId="77777777" w:rsidR="00924C57" w:rsidRPr="004911E1" w:rsidRDefault="004911E1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911E1">
              <w:rPr>
                <w:rFonts w:cs="Arial"/>
                <w:lang w:val="ru-RU"/>
              </w:rPr>
              <w:t>Требуемая производительность (количество изделий, подлежащих мойке в смену, в год, другое)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073FA0D" w14:textId="38A4C6D7" w:rsidR="00924C57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246CFE39" w14:textId="77777777" w:rsidR="003A2AAE" w:rsidRPr="003A2AAE" w:rsidRDefault="003A2AAE" w:rsidP="003A2AAE">
            <w:pPr>
              <w:rPr>
                <w:lang w:val="ru-RU"/>
              </w:rPr>
            </w:pPr>
          </w:p>
          <w:p w14:paraId="1715C149" w14:textId="77777777" w:rsidR="003A2AAE" w:rsidRPr="003A2AAE" w:rsidRDefault="003A2AAE" w:rsidP="003A2AAE">
            <w:pPr>
              <w:rPr>
                <w:lang w:val="ru-RU"/>
              </w:rPr>
            </w:pPr>
          </w:p>
          <w:p w14:paraId="1D5FB61F" w14:textId="77777777" w:rsidR="003A2AAE" w:rsidRPr="003A2AAE" w:rsidRDefault="003A2AAE" w:rsidP="003A2AAE">
            <w:pPr>
              <w:rPr>
                <w:lang w:val="ru-RU"/>
              </w:rPr>
            </w:pPr>
          </w:p>
          <w:p w14:paraId="6C0A6AC0" w14:textId="09078488" w:rsidR="003A2AAE" w:rsidRPr="003A2AAE" w:rsidRDefault="003A2AAE" w:rsidP="003A2AAE">
            <w:pPr>
              <w:rPr>
                <w:lang w:val="ru-RU"/>
              </w:rPr>
            </w:pPr>
          </w:p>
        </w:tc>
      </w:tr>
      <w:tr w:rsidR="000D2C9D" w:rsidRPr="00DA7AF1" w14:paraId="457F6272" w14:textId="77777777" w:rsidTr="00CB050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502E4DF" w14:textId="77777777"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B1310FC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911E1" w:rsidRPr="00DA7AF1" w14:paraId="2A32F8EE" w14:textId="77777777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2F09385" w14:textId="77777777" w:rsidR="004911E1" w:rsidRPr="004911E1" w:rsidRDefault="004911E1" w:rsidP="00E03A42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  <w:lang w:val="ru-RU"/>
              </w:rPr>
              <w:t>Размещение объекта (с</w:t>
            </w:r>
            <w:r w:rsidRPr="004911E1">
              <w:rPr>
                <w:rFonts w:cs="Arial"/>
                <w:lang w:val="ru-RU"/>
              </w:rPr>
              <w:t>уществующее капитальное здание, вновь возводимое капитальное здание, не утепленные сооружения, открытое пространство)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9A2D52B" w14:textId="77777777" w:rsidR="004911E1" w:rsidRDefault="004911E1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  <w:p w14:paraId="3EFB97F5" w14:textId="77777777" w:rsidR="003A2AAE" w:rsidRDefault="003A2AAE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  <w:p w14:paraId="31345EEB" w14:textId="77777777" w:rsidR="003A2AAE" w:rsidRDefault="003A2AAE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  <w:p w14:paraId="0C1EDE16" w14:textId="77777777" w:rsidR="003A2AAE" w:rsidRDefault="003A2AAE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  <w:p w14:paraId="3EF38963" w14:textId="77777777" w:rsidR="003A2AAE" w:rsidRDefault="003A2AAE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  <w:p w14:paraId="22582292" w14:textId="173A9F07" w:rsidR="003A2AAE" w:rsidRPr="00E03A42" w:rsidRDefault="003A2AAE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D2C9D" w:rsidRPr="00DA7AF1" w14:paraId="04BE905E" w14:textId="77777777" w:rsidTr="00CB050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0849DA7" w14:textId="77777777" w:rsidR="000D2C9D" w:rsidRPr="005D16A0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AA0C550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2497F" w:rsidRPr="00E03A42" w14:paraId="2E6FEDFA" w14:textId="77777777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DB5205F" w14:textId="77777777" w:rsidR="0052497F" w:rsidRPr="004911E1" w:rsidRDefault="0052497F" w:rsidP="004911E1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911E1">
              <w:rPr>
                <w:color w:val="313130"/>
                <w:lang w:val="ru-RU"/>
              </w:rPr>
              <w:t>Способ т</w:t>
            </w:r>
            <w:r>
              <w:rPr>
                <w:color w:val="313130"/>
                <w:lang w:val="ru-RU"/>
              </w:rPr>
              <w:t>ранспортировки изделий в камеру</w:t>
            </w:r>
            <w:r w:rsidRPr="004911E1">
              <w:rPr>
                <w:color w:val="313130"/>
                <w:lang w:val="ru-RU"/>
              </w:rPr>
              <w:t>/ размещение издели</w:t>
            </w:r>
            <w:r>
              <w:rPr>
                <w:color w:val="313130"/>
                <w:lang w:val="ru-RU"/>
              </w:rPr>
              <w:t>я в камере (в</w:t>
            </w:r>
            <w:r w:rsidRPr="004911E1">
              <w:rPr>
                <w:color w:val="313130"/>
                <w:lang w:val="ru-RU"/>
              </w:rPr>
              <w:t>ручную, своим ходом, рельсовая тележка (с при</w:t>
            </w:r>
            <w:r>
              <w:rPr>
                <w:color w:val="313130"/>
                <w:lang w:val="ru-RU"/>
              </w:rPr>
              <w:t>водом/</w:t>
            </w:r>
            <w:r w:rsidRPr="004911E1">
              <w:rPr>
                <w:color w:val="313130"/>
                <w:lang w:val="ru-RU"/>
              </w:rPr>
              <w:t>без привода, указать предполагаемый размер колеи), колесная тележка (указать предполагаемый размер колеи</w:t>
            </w:r>
            <w:r>
              <w:rPr>
                <w:color w:val="313130"/>
                <w:lang w:val="ru-RU"/>
              </w:rPr>
              <w:t>), кран-балка, конвейер (ручной</w:t>
            </w:r>
            <w:r w:rsidRPr="004911E1">
              <w:rPr>
                <w:color w:val="313130"/>
                <w:lang w:val="ru-RU"/>
              </w:rPr>
              <w:t>/ авт</w:t>
            </w:r>
            <w:r>
              <w:rPr>
                <w:color w:val="313130"/>
                <w:lang w:val="ru-RU"/>
              </w:rPr>
              <w:t>оматический), смешанный, другой.</w:t>
            </w:r>
          </w:p>
          <w:p w14:paraId="48A79528" w14:textId="77777777" w:rsidR="0052497F" w:rsidRPr="00C42442" w:rsidRDefault="0052497F" w:rsidP="0052497F">
            <w:pPr>
              <w:pStyle w:val="a3"/>
              <w:rPr>
                <w:color w:val="313130"/>
                <w:lang w:val="ru-RU"/>
              </w:rPr>
            </w:pPr>
            <w:r w:rsidRPr="004911E1">
              <w:rPr>
                <w:color w:val="313130"/>
                <w:lang w:val="ru-RU"/>
              </w:rPr>
              <w:t>С</w:t>
            </w:r>
            <w:r>
              <w:rPr>
                <w:color w:val="313130"/>
                <w:lang w:val="ru-RU"/>
              </w:rPr>
              <w:t>тол, поворотный стол, подставки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6B49D9C" w14:textId="77777777" w:rsidR="0052497F" w:rsidRDefault="0052497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206DF186" w14:textId="77777777" w:rsidR="003A2AAE" w:rsidRPr="003A2AAE" w:rsidRDefault="003A2AAE" w:rsidP="003A2AAE">
            <w:pPr>
              <w:rPr>
                <w:lang w:val="ru-RU"/>
              </w:rPr>
            </w:pPr>
          </w:p>
          <w:p w14:paraId="44F0456F" w14:textId="77777777" w:rsidR="003A2AAE" w:rsidRPr="003A2AAE" w:rsidRDefault="003A2AAE" w:rsidP="003A2AAE">
            <w:pPr>
              <w:rPr>
                <w:lang w:val="ru-RU"/>
              </w:rPr>
            </w:pPr>
          </w:p>
          <w:p w14:paraId="5501A7D5" w14:textId="77777777" w:rsidR="003A2AAE" w:rsidRPr="003A2AAE" w:rsidRDefault="003A2AAE" w:rsidP="003A2AAE">
            <w:pPr>
              <w:rPr>
                <w:lang w:val="ru-RU"/>
              </w:rPr>
            </w:pPr>
          </w:p>
          <w:p w14:paraId="30C8F386" w14:textId="77777777" w:rsidR="003A2AAE" w:rsidRPr="003A2AAE" w:rsidRDefault="003A2AAE" w:rsidP="003A2AAE">
            <w:pPr>
              <w:rPr>
                <w:lang w:val="ru-RU"/>
              </w:rPr>
            </w:pPr>
          </w:p>
          <w:p w14:paraId="4D73F9B0" w14:textId="77777777" w:rsidR="003A2AAE" w:rsidRPr="003A2AAE" w:rsidRDefault="003A2AAE" w:rsidP="003A2AAE">
            <w:pPr>
              <w:rPr>
                <w:lang w:val="ru-RU"/>
              </w:rPr>
            </w:pPr>
          </w:p>
          <w:p w14:paraId="03AC5879" w14:textId="77777777" w:rsidR="003A2AAE" w:rsidRPr="003A2AAE" w:rsidRDefault="003A2AAE" w:rsidP="003A2AAE">
            <w:pPr>
              <w:rPr>
                <w:lang w:val="ru-RU"/>
              </w:rPr>
            </w:pPr>
          </w:p>
          <w:p w14:paraId="512F21E0" w14:textId="77777777" w:rsidR="003A2AAE" w:rsidRPr="003A2AAE" w:rsidRDefault="003A2AAE" w:rsidP="003A2AAE">
            <w:pPr>
              <w:rPr>
                <w:lang w:val="ru-RU"/>
              </w:rPr>
            </w:pPr>
          </w:p>
          <w:p w14:paraId="05C1E836" w14:textId="77777777" w:rsidR="003A2AAE" w:rsidRPr="003A2AAE" w:rsidRDefault="003A2AAE" w:rsidP="003A2AAE">
            <w:pPr>
              <w:rPr>
                <w:lang w:val="ru-RU"/>
              </w:rPr>
            </w:pPr>
          </w:p>
          <w:p w14:paraId="4BC622B8" w14:textId="77777777" w:rsidR="003A2AAE" w:rsidRPr="003A2AAE" w:rsidRDefault="003A2AAE" w:rsidP="003A2AAE">
            <w:pPr>
              <w:rPr>
                <w:lang w:val="ru-RU"/>
              </w:rPr>
            </w:pPr>
          </w:p>
          <w:p w14:paraId="1EBC5FE7" w14:textId="77777777" w:rsidR="003A2AAE" w:rsidRPr="003A2AAE" w:rsidRDefault="003A2AAE" w:rsidP="003A2AAE">
            <w:pPr>
              <w:rPr>
                <w:lang w:val="ru-RU"/>
              </w:rPr>
            </w:pPr>
          </w:p>
          <w:p w14:paraId="15FA3CC3" w14:textId="77777777" w:rsidR="003A2AAE" w:rsidRPr="003A2AAE" w:rsidRDefault="003A2AAE" w:rsidP="003A2AAE">
            <w:pPr>
              <w:rPr>
                <w:lang w:val="ru-RU"/>
              </w:rPr>
            </w:pPr>
          </w:p>
          <w:p w14:paraId="79CFA2AD" w14:textId="77777777" w:rsidR="003A2AAE" w:rsidRPr="003A2AAE" w:rsidRDefault="003A2AAE" w:rsidP="003A2AAE">
            <w:pPr>
              <w:rPr>
                <w:lang w:val="ru-RU"/>
              </w:rPr>
            </w:pPr>
          </w:p>
          <w:p w14:paraId="0A96DFC5" w14:textId="77777777" w:rsidR="003A2AAE" w:rsidRPr="003A2AAE" w:rsidRDefault="003A2AAE" w:rsidP="003A2AAE">
            <w:pPr>
              <w:rPr>
                <w:lang w:val="ru-RU"/>
              </w:rPr>
            </w:pPr>
          </w:p>
          <w:p w14:paraId="50413732" w14:textId="77777777" w:rsidR="003A2AAE" w:rsidRDefault="003A2AAE" w:rsidP="003A2AAE">
            <w:pPr>
              <w:rPr>
                <w:color w:val="313130"/>
                <w:sz w:val="18"/>
                <w:szCs w:val="18"/>
                <w:lang w:val="ru-RU"/>
              </w:rPr>
            </w:pPr>
          </w:p>
          <w:p w14:paraId="01DD4583" w14:textId="77777777" w:rsidR="003A2AAE" w:rsidRDefault="003A2AAE" w:rsidP="003A2AAE">
            <w:pPr>
              <w:rPr>
                <w:lang w:val="ru-RU"/>
              </w:rPr>
            </w:pPr>
          </w:p>
          <w:p w14:paraId="0D60CB26" w14:textId="77777777" w:rsidR="003A2AAE" w:rsidRDefault="003A2AAE" w:rsidP="003A2AAE">
            <w:pPr>
              <w:rPr>
                <w:lang w:val="ru-RU"/>
              </w:rPr>
            </w:pPr>
          </w:p>
          <w:p w14:paraId="1AFE292A" w14:textId="77777777" w:rsidR="003A2AAE" w:rsidRDefault="003A2AAE" w:rsidP="003A2AAE">
            <w:pPr>
              <w:rPr>
                <w:lang w:val="ru-RU"/>
              </w:rPr>
            </w:pPr>
          </w:p>
          <w:p w14:paraId="601205A8" w14:textId="237DDEB7" w:rsidR="003A2AAE" w:rsidRPr="003A2AAE" w:rsidRDefault="003A2AAE" w:rsidP="003A2AAE">
            <w:pPr>
              <w:rPr>
                <w:lang w:val="ru-RU"/>
              </w:rPr>
            </w:pPr>
          </w:p>
        </w:tc>
      </w:tr>
      <w:tr w:rsidR="000D2C9D" w:rsidRPr="00E03A42" w14:paraId="4CC016C5" w14:textId="77777777" w:rsidTr="00CB050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7095189" w14:textId="77777777" w:rsidR="000D2C9D" w:rsidRPr="00C42442" w:rsidRDefault="000D2C9D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B89B3B5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DA7AF1" w14:paraId="43E8BA97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036729D" w14:textId="77777777" w:rsidR="00924C57" w:rsidRPr="0052497F" w:rsidRDefault="0052497F" w:rsidP="0052497F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>Тип объекта (</w:t>
            </w:r>
            <w:r>
              <w:rPr>
                <w:rFonts w:cs="Arial"/>
                <w:lang w:val="ru-RU"/>
              </w:rPr>
              <w:t>п</w:t>
            </w:r>
            <w:r w:rsidRPr="0052497F">
              <w:rPr>
                <w:rFonts w:cs="Arial"/>
                <w:lang w:val="ru-RU"/>
              </w:rPr>
              <w:t>роходной, тупиковый, секционный, другой)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F8941F0" w14:textId="77777777" w:rsidR="00924C57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35B5847F" w14:textId="77777777" w:rsidR="003A2AAE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43D7ABDB" w14:textId="5D4C6292" w:rsidR="003A2AAE" w:rsidRPr="00DE1E5B" w:rsidRDefault="003A2AA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2C9D" w:rsidRPr="00DA7AF1" w14:paraId="1ED42FD1" w14:textId="77777777" w:rsidTr="0052497F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24B0666" w14:textId="77777777"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3416534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DA7AF1" w14:paraId="3D22D8CE" w14:textId="77777777" w:rsidTr="0052497F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D3B3A0B" w14:textId="77777777" w:rsidR="00924C57" w:rsidRPr="0052497F" w:rsidRDefault="0052497F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 xml:space="preserve">Возможность проведения фундаментных работ, организации приямков (для устройства моечной камеры потребуются </w:t>
            </w:r>
            <w:r w:rsidRPr="0052497F">
              <w:rPr>
                <w:rFonts w:cs="Arial"/>
                <w:lang w:val="ru-RU"/>
              </w:rPr>
              <w:lastRenderedPageBreak/>
              <w:t>технологические приямки, располагаемые ниже нулевой отметки пола)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42E9F05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3B9779A7" w14:textId="77777777" w:rsidR="00D1348F" w:rsidRPr="00DE1E5B" w:rsidRDefault="00D1348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2C9D" w:rsidRPr="00DA7AF1" w14:paraId="61ECC022" w14:textId="77777777" w:rsidTr="0052497F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CE42834" w14:textId="77777777"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57E75D22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DE1E5B" w14:paraId="1E015F0F" w14:textId="77777777" w:rsidTr="0052497F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93CFF0" w14:textId="77777777" w:rsidR="0052497F" w:rsidRDefault="0052497F" w:rsidP="00AA6277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</w:p>
          <w:p w14:paraId="0B9D0022" w14:textId="77777777" w:rsidR="00DE1E5B" w:rsidRPr="00F90050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F90050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7EE644DC" wp14:editId="62ECADA9">
                      <wp:simplePos x="0" y="0"/>
                      <wp:positionH relativeFrom="page">
                        <wp:posOffset>1060</wp:posOffset>
                      </wp:positionH>
                      <wp:positionV relativeFrom="paragraph">
                        <wp:posOffset>73660</wp:posOffset>
                      </wp:positionV>
                      <wp:extent cx="0" cy="243205"/>
                      <wp:effectExtent l="19050" t="0" r="19050" b="23495"/>
                      <wp:wrapNone/>
                      <wp:docPr id="1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F00084" id="Line 109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1pt,5.8pt" to="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DvIAIAAEM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F90050"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  <w:t>Требования к конструкции камеры</w:t>
            </w:r>
          </w:p>
          <w:p w14:paraId="211AD8F1" w14:textId="77777777"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B307C8" w:rsidRPr="00B307C8" w14:paraId="0CDA14E7" w14:textId="77777777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5A87D32" w14:textId="77777777" w:rsidR="00B307C8" w:rsidRPr="0052497F" w:rsidRDefault="00B307C8" w:rsidP="00B307C8">
            <w:pPr>
              <w:pStyle w:val="a3"/>
              <w:spacing w:before="130"/>
              <w:rPr>
                <w:rFonts w:cs="Arial"/>
                <w:lang w:val="ru-RU"/>
              </w:rPr>
            </w:pPr>
            <w:r w:rsidRPr="00B307C8">
              <w:rPr>
                <w:rFonts w:cs="Arial"/>
                <w:lang w:val="ru-RU"/>
              </w:rPr>
              <w:t>Предполагаемые/ желаемые внутренние размеры камеры (</w:t>
            </w:r>
            <w:proofErr w:type="spellStart"/>
            <w:r w:rsidRPr="00B307C8">
              <w:rPr>
                <w:rFonts w:cs="Arial"/>
                <w:lang w:val="ru-RU"/>
              </w:rPr>
              <w:t>ДхШхВ</w:t>
            </w:r>
            <w:proofErr w:type="spellEnd"/>
            <w:r w:rsidRPr="00B307C8">
              <w:rPr>
                <w:rFonts w:cs="Arial"/>
                <w:lang w:val="ru-RU"/>
              </w:rPr>
              <w:t>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BD7AA3A" w14:textId="77777777" w:rsidR="00B307C8" w:rsidRPr="00DE1E5B" w:rsidRDefault="00B307C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3BAA3C5A" w14:textId="77777777" w:rsidR="00B307C8" w:rsidRPr="0052497F" w:rsidRDefault="00B307C8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мм</w:t>
            </w:r>
          </w:p>
        </w:tc>
      </w:tr>
      <w:tr w:rsidR="00B307C8" w:rsidRPr="00B307C8" w14:paraId="19968264" w14:textId="77777777" w:rsidTr="00CB050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5608AFB" w14:textId="77777777" w:rsidR="00B307C8" w:rsidRPr="00B307C8" w:rsidRDefault="00B307C8" w:rsidP="00B307C8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03C08758" w14:textId="77777777" w:rsidR="00B307C8" w:rsidRPr="00DE1E5B" w:rsidRDefault="00B307C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C14EB60" w14:textId="77777777" w:rsidR="00B307C8" w:rsidRDefault="00B307C8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52497F" w:rsidRPr="00DF2B38" w14:paraId="56F3B561" w14:textId="77777777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E14F8DD" w14:textId="77777777" w:rsidR="0052497F" w:rsidRPr="0052497F" w:rsidRDefault="0052497F" w:rsidP="0052497F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>Размеры площадки для размещения камеры с оборудованием (</w:t>
            </w:r>
            <w:proofErr w:type="spellStart"/>
            <w:r w:rsidRPr="0052497F">
              <w:rPr>
                <w:rFonts w:cs="Arial"/>
                <w:lang w:val="ru-RU"/>
              </w:rPr>
              <w:t>ДхШхВ</w:t>
            </w:r>
            <w:proofErr w:type="spellEnd"/>
            <w:r w:rsidRPr="0052497F">
              <w:rPr>
                <w:rFonts w:cs="Arial"/>
                <w:lang w:val="ru-RU"/>
              </w:rPr>
              <w:t>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59C1B83" w14:textId="77777777" w:rsidR="0052497F" w:rsidRPr="00DE1E5B" w:rsidRDefault="0052497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10D859A4" w14:textId="77777777" w:rsidR="0052497F" w:rsidRPr="0052497F" w:rsidRDefault="0052497F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color w:val="313130"/>
                <w:lang w:val="ru-RU"/>
              </w:rPr>
              <w:t>мм</w:t>
            </w:r>
          </w:p>
        </w:tc>
      </w:tr>
      <w:tr w:rsidR="0045743E" w:rsidRPr="00DF2B38" w14:paraId="7D261C68" w14:textId="77777777" w:rsidTr="00CB050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E822B0B" w14:textId="77777777" w:rsidR="0045743E" w:rsidRPr="0045743E" w:rsidRDefault="0045743E" w:rsidP="009A51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42BA38E9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2497F" w:rsidRPr="00DA7AF1" w14:paraId="551739B0" w14:textId="77777777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A1CB2D9" w14:textId="77777777" w:rsidR="0052497F" w:rsidRPr="0052497F" w:rsidRDefault="0052497F" w:rsidP="00E03A42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>Возможные ограничения на площадке для размещения камеры с оборудованием (Колонны, коммуникации и др., указать особенности, предоставить по возможности план участка с предполагаемым местом размещения моечной камеры)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A060C6A" w14:textId="77777777" w:rsidR="0052497F" w:rsidRPr="00DE1E5B" w:rsidRDefault="0052497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DA7AF1" w14:paraId="03A8A7B9" w14:textId="77777777" w:rsidTr="00CB050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70D0673" w14:textId="77777777"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49BD7119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DA7AF1" w14:paraId="4AC45E27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8371D4D" w14:textId="77777777" w:rsidR="008A106B" w:rsidRPr="0052497F" w:rsidRDefault="0052497F" w:rsidP="00181359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 xml:space="preserve">Тип </w:t>
            </w:r>
            <w:r>
              <w:rPr>
                <w:rFonts w:cs="Arial"/>
                <w:lang w:val="ru-RU"/>
              </w:rPr>
              <w:t>ворот (р</w:t>
            </w:r>
            <w:r w:rsidRPr="0052497F">
              <w:rPr>
                <w:rFonts w:cs="Arial"/>
                <w:lang w:val="ru-RU"/>
              </w:rPr>
              <w:t>аспашные (складные), откатные, роллетные, другие)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56BFC8B" w14:textId="77777777"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DA7AF1" w14:paraId="4D3BBA18" w14:textId="77777777" w:rsidTr="00243A35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A5CC92B" w14:textId="77777777"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049E7002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2497F" w:rsidRPr="0052497F" w14:paraId="1D6321DC" w14:textId="77777777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75EFB7F" w14:textId="77777777" w:rsidR="0052497F" w:rsidRPr="0052497F" w:rsidRDefault="0052497F" w:rsidP="00243A35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52497F">
              <w:rPr>
                <w:rFonts w:cs="Arial"/>
                <w:lang w:val="ru-RU"/>
              </w:rPr>
              <w:t>Размер проема ворот в свете (</w:t>
            </w:r>
            <w:proofErr w:type="spellStart"/>
            <w:r w:rsidRPr="0052497F">
              <w:rPr>
                <w:rFonts w:cs="Arial"/>
                <w:lang w:val="ru-RU"/>
              </w:rPr>
              <w:t>ШхВ</w:t>
            </w:r>
            <w:proofErr w:type="spellEnd"/>
            <w:r w:rsidRPr="0052497F">
              <w:rPr>
                <w:rFonts w:cs="Arial"/>
                <w:lang w:val="ru-RU"/>
              </w:rPr>
              <w:t>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1E2E345" w14:textId="77777777" w:rsidR="0052497F" w:rsidRPr="00DE1E5B" w:rsidRDefault="0052497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5835A761" w14:textId="77777777" w:rsidR="0052497F" w:rsidRPr="00243A35" w:rsidRDefault="00243A35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243A35">
              <w:rPr>
                <w:color w:val="313130"/>
                <w:lang w:val="ru-RU"/>
              </w:rPr>
              <w:t>мм</w:t>
            </w:r>
          </w:p>
        </w:tc>
      </w:tr>
      <w:tr w:rsidR="0045743E" w:rsidRPr="0052497F" w14:paraId="3D4AD799" w14:textId="77777777" w:rsidTr="00672811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F16C4CB" w14:textId="77777777" w:rsidR="0045743E" w:rsidRPr="0052497F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278891B7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72811" w:rsidRPr="00DA7AF1" w14:paraId="37062141" w14:textId="77777777" w:rsidTr="00672811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B3DD24F" w14:textId="77777777" w:rsidR="00672811" w:rsidRPr="00243A35" w:rsidRDefault="00672811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672811">
              <w:rPr>
                <w:rFonts w:cs="Arial"/>
                <w:lang w:val="ru-RU"/>
              </w:rPr>
              <w:t>Наличие приямка для мойки изделий снизу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DBA16B7" w14:textId="77777777" w:rsidR="00672811" w:rsidRPr="00DE1E5B" w:rsidRDefault="0067281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72811" w:rsidRPr="00DA7AF1" w14:paraId="6EC0024E" w14:textId="77777777" w:rsidTr="00672811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1368BFD" w14:textId="77777777" w:rsidR="00672811" w:rsidRPr="00243A35" w:rsidRDefault="00672811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4A5266E" w14:textId="77777777" w:rsidR="00672811" w:rsidRPr="00DE1E5B" w:rsidRDefault="00672811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DA7AF1" w14:paraId="16D9D9FE" w14:textId="77777777" w:rsidTr="00672811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7256674" w14:textId="77777777" w:rsidR="008A106B" w:rsidRPr="00243A35" w:rsidRDefault="00243A35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243A35">
              <w:rPr>
                <w:rFonts w:cs="Arial"/>
                <w:lang w:val="ru-RU"/>
              </w:rPr>
              <w:t>Количество и расположение точек подключения сжатого воздуха (для обдува изделий)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0D858F7" w14:textId="77777777"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DA7AF1" w14:paraId="1934F36B" w14:textId="77777777" w:rsidTr="00243A35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E8CAC15" w14:textId="77777777"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35B26E0F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243A35" w14:paraId="6A539AD8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6B0BAB" w14:textId="77777777" w:rsidR="002B7AD6" w:rsidRDefault="002B7AD6" w:rsidP="00AA6277">
            <w:pPr>
              <w:pStyle w:val="a3"/>
              <w:spacing w:before="130"/>
              <w:rPr>
                <w:rFonts w:ascii="DIN Pro Medium" w:hAnsi="DIN Pro Medium" w:cs="DIN Pro Medium"/>
                <w:sz w:val="18"/>
                <w:szCs w:val="18"/>
                <w:lang w:val="ru-RU"/>
              </w:rPr>
            </w:pPr>
          </w:p>
          <w:p w14:paraId="68AB50A6" w14:textId="77777777" w:rsidR="00DE1E5B" w:rsidRPr="00CE5329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2CCF06AF" wp14:editId="1D403CB2">
                      <wp:simplePos x="0" y="0"/>
                      <wp:positionH relativeFrom="page">
                        <wp:posOffset>33655</wp:posOffset>
                      </wp:positionH>
                      <wp:positionV relativeFrom="paragraph">
                        <wp:posOffset>78616</wp:posOffset>
                      </wp:positionV>
                      <wp:extent cx="0" cy="243205"/>
                      <wp:effectExtent l="19050" t="0" r="19050" b="23495"/>
                      <wp:wrapNone/>
                      <wp:docPr id="11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311DB9" id="Line 109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.65pt,6.2pt" to="2.6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is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44653954" wp14:editId="7A551BFC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C45643" id="Line 109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DN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y8GDN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2E1F95E6" wp14:editId="0CC65C12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2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9DCB7" id="Line 109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W0Zu1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rFonts w:ascii="DIN Pro Medium" w:hAnsi="DIN Pro Medium" w:cs="DIN Pro Medium"/>
                <w:sz w:val="18"/>
                <w:szCs w:val="18"/>
                <w:lang w:val="ru-RU"/>
              </w:rPr>
              <w:t xml:space="preserve"> </w:t>
            </w:r>
            <w:r w:rsidR="00243A35">
              <w:rPr>
                <w:rFonts w:ascii="DIN Pro Medium" w:hAnsi="DIN Pro Medium" w:cs="DIN Pro Medium"/>
                <w:sz w:val="24"/>
                <w:szCs w:val="24"/>
                <w:lang w:val="ru-RU"/>
              </w:rPr>
              <w:t>Технологические</w:t>
            </w:r>
            <w:r w:rsidRPr="00CE5329"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 режимы</w:t>
            </w:r>
          </w:p>
          <w:p w14:paraId="0F41CC9F" w14:textId="77777777"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DA7AF1" w14:paraId="373AFD15" w14:textId="77777777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4683B52" w14:textId="77777777" w:rsidR="00AE62AF" w:rsidRPr="00243A35" w:rsidRDefault="00243A35" w:rsidP="00243A35">
            <w:pPr>
              <w:pStyle w:val="a3"/>
              <w:spacing w:before="130"/>
              <w:rPr>
                <w:rFonts w:cs="Arial"/>
                <w:lang w:val="ru-RU"/>
              </w:rPr>
            </w:pPr>
            <w:r w:rsidRPr="00243A35">
              <w:rPr>
                <w:rFonts w:cs="Arial"/>
                <w:lang w:val="ru-RU"/>
              </w:rPr>
              <w:t>Виды (марки) применяемых моечных средств,</w:t>
            </w:r>
            <w:r>
              <w:rPr>
                <w:rFonts w:cs="Arial"/>
                <w:lang w:val="ru-RU"/>
              </w:rPr>
              <w:t xml:space="preserve"> </w:t>
            </w:r>
            <w:r w:rsidRPr="00243A35">
              <w:rPr>
                <w:rFonts w:cs="Arial"/>
                <w:lang w:val="ru-RU"/>
              </w:rPr>
              <w:t xml:space="preserve">температурный режим мойки, необходимость обработки </w:t>
            </w:r>
            <w:r w:rsidRPr="00243A35">
              <w:rPr>
                <w:rFonts w:cs="Arial"/>
                <w:lang w:val="ru-RU"/>
              </w:rPr>
              <w:lastRenderedPageBreak/>
              <w:t>паром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DB86D03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DA7AF1" w14:paraId="143C780E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D0BE52B" w14:textId="77777777" w:rsidR="00CE5329" w:rsidRPr="00243A35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7C639AF4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DA7AF1" w14:paraId="0CF5D6AA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ED67CD6" w14:textId="77777777" w:rsidR="00AE62AF" w:rsidRPr="00243A35" w:rsidRDefault="00243A35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243A35">
              <w:rPr>
                <w:rFonts w:cs="Arial"/>
                <w:lang w:val="ru-RU"/>
              </w:rPr>
              <w:t>Оборотна</w:t>
            </w:r>
            <w:r>
              <w:rPr>
                <w:rFonts w:cs="Arial"/>
                <w:lang w:val="ru-RU"/>
              </w:rPr>
              <w:t>я вода (Применение химической/</w:t>
            </w:r>
            <w:r w:rsidRPr="00243A35">
              <w:rPr>
                <w:rFonts w:cs="Arial"/>
                <w:lang w:val="ru-RU"/>
              </w:rPr>
              <w:t>механической очистки воды)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5801015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DA7AF1" w14:paraId="7D961C68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E38F3DA" w14:textId="77777777" w:rsidR="00CE5329" w:rsidRPr="00243A35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9EFBF98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DA7AF1" w14:paraId="3988B9AA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2CCBB18" w14:textId="77777777" w:rsidR="00AE62AF" w:rsidRPr="00243A35" w:rsidRDefault="00243A35" w:rsidP="00AE62AF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243A35">
              <w:rPr>
                <w:rFonts w:cs="Arial"/>
                <w:lang w:val="ru-RU"/>
              </w:rPr>
              <w:t>Сушка изделий (потребность в режиме сушки при повышенной температуре, обдув изделий сжатым воздухом, протирка)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3323E32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DA7AF1" w14:paraId="6215731E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D4793C2" w14:textId="77777777" w:rsidR="00CE5329" w:rsidRPr="0065767E" w:rsidRDefault="00CE5329" w:rsidP="00AE62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4DFC45FA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DA7AF1" w14:paraId="5FA42B4B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BEE23EE" w14:textId="77777777" w:rsidR="00AE62AF" w:rsidRPr="00243A35" w:rsidRDefault="00243A35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243A35">
              <w:rPr>
                <w:rFonts w:cs="Arial"/>
                <w:lang w:val="ru-RU"/>
              </w:rPr>
              <w:t>Указать особенности, требования (при необходимости)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9E56017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DA7AF1" w14:paraId="148B6625" w14:textId="77777777" w:rsidTr="00243A35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81DCD63" w14:textId="77777777" w:rsidR="00CE5329" w:rsidRPr="00243A35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6A5D3371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8A106B" w14:paraId="724F206D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DA6917" w14:textId="77777777" w:rsidR="00243A35" w:rsidRPr="005D16A0" w:rsidRDefault="00243A35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4FFE746A" w14:textId="77777777" w:rsidR="00DE1E5B" w:rsidRPr="00461AE5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  <w:r w:rsidRPr="00461AE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30C6C4E7" wp14:editId="547CABC2">
                      <wp:simplePos x="0" y="0"/>
                      <wp:positionH relativeFrom="page">
                        <wp:posOffset>-15240</wp:posOffset>
                      </wp:positionH>
                      <wp:positionV relativeFrom="paragraph">
                        <wp:posOffset>92331</wp:posOffset>
                      </wp:positionV>
                      <wp:extent cx="0" cy="243205"/>
                      <wp:effectExtent l="19050" t="0" r="19050" b="23495"/>
                      <wp:wrapNone/>
                      <wp:docPr id="103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FB35F1" id="Line 109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2pt,7.25pt" to="-1.2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Pr="00461AE5">
              <w:rPr>
                <w:rFonts w:ascii="DIN Pro Medium" w:hAnsi="DIN Pro Medium" w:cs="DIN Pro Medium"/>
                <w:sz w:val="24"/>
                <w:szCs w:val="24"/>
              </w:rPr>
              <w:t>Инженерные</w:t>
            </w:r>
            <w:proofErr w:type="spellEnd"/>
            <w:r w:rsidRPr="00461AE5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Pr="00461AE5">
              <w:rPr>
                <w:rFonts w:ascii="DIN Pro Medium" w:hAnsi="DIN Pro Medium" w:cs="DIN Pro Medium"/>
                <w:sz w:val="24"/>
                <w:szCs w:val="24"/>
              </w:rPr>
              <w:t>коммуникации</w:t>
            </w:r>
            <w:proofErr w:type="spellEnd"/>
          </w:p>
          <w:p w14:paraId="6FC4F746" w14:textId="77777777" w:rsidR="00DE1E5B" w:rsidRDefault="00DE1E5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E74473" w:rsidRPr="00243A35" w14:paraId="12379525" w14:textId="77777777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09BFA4B" w14:textId="77777777" w:rsidR="00E74473" w:rsidRPr="00461AE5" w:rsidRDefault="00243A35" w:rsidP="00243A35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  <w:r w:rsidRPr="00243A35">
              <w:rPr>
                <w:rFonts w:cs="Arial"/>
                <w:lang w:val="ru-RU"/>
              </w:rPr>
              <w:t>Наличие энергоносителей для нагрева (при необходимости) воздуха (природный газ, дизельное топливо, горячая вода, перегретый пар, э</w:t>
            </w:r>
            <w:r>
              <w:rPr>
                <w:rFonts w:cs="Arial"/>
                <w:lang w:val="ru-RU"/>
              </w:rPr>
              <w:t xml:space="preserve">лектроэнергия, комбинированный). </w:t>
            </w:r>
            <w:r w:rsidR="004A02B6" w:rsidRPr="00243A35">
              <w:rPr>
                <w:rFonts w:cs="Arial"/>
                <w:lang w:val="ru-RU"/>
              </w:rPr>
              <w:t>Характеристики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ADE0375" w14:textId="77777777" w:rsidR="00E74473" w:rsidRPr="00787B96" w:rsidRDefault="00E74473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243A35" w14:paraId="732F958B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96166A8" w14:textId="77777777" w:rsidR="00461AE5" w:rsidRPr="00461AE5" w:rsidRDefault="00461AE5" w:rsidP="004A02B6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28AC4068" w14:textId="77777777" w:rsidR="00461AE5" w:rsidRPr="00787B96" w:rsidRDefault="00461AE5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243A35" w14:paraId="0FA59AE3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388E571" w14:textId="77777777" w:rsidR="00E74473" w:rsidRPr="00461AE5" w:rsidRDefault="00243A35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243A35">
              <w:rPr>
                <w:rFonts w:cs="Arial"/>
                <w:lang w:val="ru-RU"/>
              </w:rPr>
              <w:t>Источник сжатого воздуха, характеристики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5D6E1EA" w14:textId="77777777"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243A35" w14:paraId="58D3D7C2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F33B7E0" w14:textId="77777777" w:rsidR="00461AE5" w:rsidRPr="00243A35" w:rsidRDefault="00461AE5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E21FC2B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DA7AF1" w14:paraId="3E17E1B7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2091B05" w14:textId="77777777" w:rsidR="00E74473" w:rsidRPr="00243A35" w:rsidRDefault="00243A35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243A35">
              <w:rPr>
                <w:rFonts w:cs="Arial"/>
                <w:lang w:val="ru-RU"/>
              </w:rPr>
              <w:t>Необходимость установки системы подготовки сжатого воздуха (при использовании заводской линии)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25E7E16" w14:textId="77777777"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DA7AF1" w14:paraId="5C33F363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53B0D83" w14:textId="77777777" w:rsidR="00461AE5" w:rsidRPr="00243A35" w:rsidRDefault="00461AE5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58220E0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DA7AF1" w14:paraId="057DCB33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00CF7C7" w14:textId="77777777" w:rsidR="00E74473" w:rsidRPr="00243A35" w:rsidRDefault="00243A35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243A35">
              <w:rPr>
                <w:rFonts w:cs="Arial"/>
                <w:lang w:val="ru-RU"/>
              </w:rPr>
              <w:t>Возможность устройства системы вентиляционных воздуховодов в помещ</w:t>
            </w:r>
            <w:r>
              <w:rPr>
                <w:rFonts w:cs="Arial"/>
                <w:lang w:val="ru-RU"/>
              </w:rPr>
              <w:t>ении размещения камеры (с улицы/</w:t>
            </w:r>
            <w:r w:rsidRPr="00243A35">
              <w:rPr>
                <w:rFonts w:cs="Arial"/>
                <w:lang w:val="ru-RU"/>
              </w:rPr>
              <w:t>на улицу)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C8A6CD4" w14:textId="77777777"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DA7AF1" w14:paraId="39D11F80" w14:textId="77777777" w:rsidTr="00243A35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5E91042" w14:textId="77777777" w:rsidR="00461AE5" w:rsidRPr="00243A35" w:rsidRDefault="00461AE5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19219EAD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DA7AF1" w14:paraId="32C5775A" w14:textId="77777777" w:rsidTr="00243A35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6B2445F" w14:textId="77777777" w:rsidR="004A02B6" w:rsidRPr="004A02B6" w:rsidRDefault="004A02B6" w:rsidP="00AA6277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F5C64F" w14:textId="77777777" w:rsidR="004A02B6" w:rsidRDefault="004A02B6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E1E5B" w:rsidRPr="008A106B" w14:paraId="1EBB4A40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808971" w14:textId="77777777" w:rsidR="00DE1E5B" w:rsidRPr="00CE7902" w:rsidRDefault="00DE1E5B" w:rsidP="004A02B6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  <w:r w:rsidRPr="00CE7902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4DD60326" wp14:editId="2643A232">
                      <wp:simplePos x="0" y="0"/>
                      <wp:positionH relativeFrom="page">
                        <wp:posOffset>-16935</wp:posOffset>
                      </wp:positionH>
                      <wp:positionV relativeFrom="paragraph">
                        <wp:posOffset>75565</wp:posOffset>
                      </wp:positionV>
                      <wp:extent cx="0" cy="243205"/>
                      <wp:effectExtent l="19050" t="0" r="19050" b="23495"/>
                      <wp:wrapNone/>
                      <wp:docPr id="10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BAC04" id="Line 109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35pt,5.95pt" to="-1.3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ZT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Pr="00CE7902">
              <w:rPr>
                <w:rFonts w:ascii="DIN Pro Medium" w:hAnsi="DIN Pro Medium" w:cs="DIN Pro Medium"/>
                <w:sz w:val="24"/>
                <w:szCs w:val="24"/>
              </w:rPr>
              <w:t>Требования</w:t>
            </w:r>
            <w:proofErr w:type="spellEnd"/>
            <w:r w:rsidRPr="00CE7902">
              <w:rPr>
                <w:rFonts w:ascii="DIN Pro Medium" w:hAnsi="DIN Pro Medium" w:cs="DIN Pro Medium"/>
                <w:sz w:val="24"/>
                <w:szCs w:val="24"/>
              </w:rPr>
              <w:t xml:space="preserve"> к </w:t>
            </w:r>
            <w:proofErr w:type="spellStart"/>
            <w:r w:rsidRPr="00CE7902">
              <w:rPr>
                <w:rFonts w:ascii="DIN Pro Medium" w:hAnsi="DIN Pro Medium" w:cs="DIN Pro Medium"/>
                <w:sz w:val="24"/>
                <w:szCs w:val="24"/>
              </w:rPr>
              <w:t>системе</w:t>
            </w:r>
            <w:proofErr w:type="spellEnd"/>
            <w:r w:rsidRPr="00CE7902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Pr="00CE7902">
              <w:rPr>
                <w:rFonts w:ascii="DIN Pro Medium" w:hAnsi="DIN Pro Medium" w:cs="DIN Pro Medium"/>
                <w:sz w:val="24"/>
                <w:szCs w:val="24"/>
              </w:rPr>
              <w:t>автоматики</w:t>
            </w:r>
            <w:proofErr w:type="spellEnd"/>
          </w:p>
          <w:p w14:paraId="4A259469" w14:textId="77777777" w:rsidR="00DE1E5B" w:rsidRPr="00DE1E5B" w:rsidRDefault="00DE1E5B" w:rsidP="004A02B6">
            <w:pPr>
              <w:pStyle w:val="a3"/>
              <w:spacing w:before="130"/>
              <w:rPr>
                <w:rFonts w:ascii="DIN Pro Medium" w:hAnsi="DIN Pro Medium" w:cs="DIN Pro Medium"/>
                <w:sz w:val="18"/>
                <w:szCs w:val="18"/>
              </w:rPr>
            </w:pPr>
          </w:p>
        </w:tc>
      </w:tr>
      <w:tr w:rsidR="004A02B6" w:rsidRPr="00DA7AF1" w14:paraId="143D12F2" w14:textId="77777777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21C4561" w14:textId="77777777" w:rsidR="004A02B6" w:rsidRPr="00514554" w:rsidRDefault="00514554" w:rsidP="004A02B6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 xml:space="preserve">Внешняя индикация </w:t>
            </w:r>
            <w:r w:rsidRPr="00514554">
              <w:rPr>
                <w:rFonts w:cs="Arial"/>
                <w:lang w:val="ru-RU"/>
              </w:rPr>
              <w:lastRenderedPageBreak/>
              <w:t>режима камеры (мойка, сушка, отключено, параметры работы оборудования)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19E62B1" w14:textId="77777777"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DA7AF1" w14:paraId="7E21F16A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60C7DF2" w14:textId="77777777" w:rsidR="003A1775" w:rsidRPr="003A1775" w:rsidRDefault="003A1775" w:rsidP="004A02B6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284870F3" w14:textId="77777777"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DA7AF1" w14:paraId="7992E8B3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7377939" w14:textId="77777777" w:rsidR="004A02B6" w:rsidRPr="00514554" w:rsidRDefault="00514554" w:rsidP="004A02B6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Выдача информации о режиме работы и технологических параметрах на внешний терминал, сервер, мобильный телефон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6327A84" w14:textId="77777777"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DA7AF1" w14:paraId="10BAF84D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3F61790" w14:textId="77777777" w:rsidR="003A1775" w:rsidRPr="003A1775" w:rsidRDefault="003A1775" w:rsidP="004A02B6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2F29E97" w14:textId="77777777"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DF2B38" w14:paraId="40765F41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FD45598" w14:textId="77777777" w:rsidR="004A02B6" w:rsidRPr="003A1775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Система видеонаблюдения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FE4AE31" w14:textId="77777777"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42FB5EF3" w14:textId="77777777" w:rsidR="00537463" w:rsidRPr="00787B96" w:rsidRDefault="00537463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DF2B38" w14:paraId="1BE550CA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8310553" w14:textId="77777777" w:rsidR="003A1775" w:rsidRPr="003A1775" w:rsidRDefault="003A1775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BA60A49" w14:textId="77777777"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DA7AF1" w14:paraId="0070EEC8" w14:textId="77777777" w:rsidTr="00E03A42">
        <w:trPr>
          <w:trHeight w:val="533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75906AF" w14:textId="77777777" w:rsidR="004E5A04" w:rsidRPr="00514554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Указать особенности, требования (при необходимости)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D625558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DA7AF1" w14:paraId="75631D65" w14:textId="77777777" w:rsidTr="00FC65BA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853205" w14:textId="77777777" w:rsidR="00672811" w:rsidRPr="00181359" w:rsidRDefault="00672811" w:rsidP="00FC65BA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1BDCA89C" w14:textId="77777777" w:rsidR="003A1775" w:rsidRPr="00672811" w:rsidRDefault="005439FB" w:rsidP="00FC65BA">
            <w:pPr>
              <w:pStyle w:val="a3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0BB22665" wp14:editId="4C779615">
                      <wp:simplePos x="0" y="0"/>
                      <wp:positionH relativeFrom="page">
                        <wp:posOffset>4919</wp:posOffset>
                      </wp:positionH>
                      <wp:positionV relativeFrom="paragraph">
                        <wp:posOffset>-4578</wp:posOffset>
                      </wp:positionV>
                      <wp:extent cx="0" cy="243205"/>
                      <wp:effectExtent l="19050" t="0" r="19050" b="23495"/>
                      <wp:wrapNone/>
                      <wp:docPr id="105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E9CA33" id="Line 109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4pt,-.35pt" to=".4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3A1775" w:rsidRPr="00672811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Дополнительное оснащение</w:t>
            </w:r>
            <w:r w:rsidR="00672811"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 </w:t>
            </w:r>
            <w:r w:rsidR="00672811" w:rsidRPr="00672811">
              <w:rPr>
                <w:rFonts w:ascii="DIN Pro Medium" w:hAnsi="DIN Pro Medium" w:cs="DIN Pro Medium"/>
                <w:sz w:val="24"/>
                <w:szCs w:val="24"/>
                <w:lang w:val="ru-RU"/>
              </w:rPr>
              <w:t>(кто поставляет: исполнитель/ заказчик?)</w:t>
            </w:r>
          </w:p>
          <w:p w14:paraId="7B3D2FE3" w14:textId="77777777" w:rsidR="003A1775" w:rsidRDefault="003A1775" w:rsidP="004A02B6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4E5A04" w:rsidRPr="00DA7AF1" w14:paraId="04FF5659" w14:textId="77777777" w:rsidTr="00CB050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66BB2EF" w14:textId="77777777" w:rsidR="004E5A04" w:rsidRPr="00514554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Подъемные приводные площадки для оператора (тип – настенные, мобильные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CBC75C9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DA7AF1" w14:paraId="2B65FCCA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2A03BE5" w14:textId="77777777" w:rsidR="005439FB" w:rsidRPr="00514554" w:rsidRDefault="005439FB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6826966F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DA7AF1" w14:paraId="76A8E584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29F8A68" w14:textId="77777777" w:rsidR="004E5A04" w:rsidRPr="00514554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Другая оснастка для оператора (стационарные настенные галереи, лестницы, вышки, катушки для шлангов, другое)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D8D7406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DA7AF1" w14:paraId="4626B80F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879F9E8" w14:textId="77777777" w:rsidR="005439FB" w:rsidRPr="00514554" w:rsidRDefault="005439FB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A7503FD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DA7AF1" w14:paraId="65107378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66FE54C" w14:textId="77777777" w:rsidR="004E5A04" w:rsidRPr="00514554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Транспортные тележки (тип, размеры, грузоподъемность)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DBC8A40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DA7AF1" w14:paraId="2292DD7C" w14:textId="77777777" w:rsidTr="00E03A42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32AA19A" w14:textId="77777777" w:rsidR="005439FB" w:rsidRPr="00514554" w:rsidRDefault="005439FB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5867712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DA7AF1" w14:paraId="5CB2544F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7479FC2" w14:textId="77777777" w:rsidR="004E5A04" w:rsidRPr="00514554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14554">
              <w:rPr>
                <w:rFonts w:cs="Arial"/>
                <w:lang w:val="ru-RU"/>
              </w:rPr>
              <w:t>Компрессорная установка, подготовка сжатого воздуха (требования, характеристики)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1C8BAC8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DA7AF1" w14:paraId="0475BE49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05949BE" w14:textId="77777777" w:rsidR="005439FB" w:rsidRPr="00514554" w:rsidRDefault="005439FB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C6EDF35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3B5EE749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411BBAE" w14:textId="77777777" w:rsidR="004E5A04" w:rsidRPr="005439FB" w:rsidRDefault="0051455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14554">
              <w:rPr>
                <w:rFonts w:cs="Arial"/>
              </w:rPr>
              <w:t>Прочее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759CECA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13254800" w14:textId="77777777" w:rsidTr="00514554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2DBB56F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01CC3BF8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08532662" w14:textId="77777777" w:rsidTr="00514554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847F69B" w14:textId="77777777" w:rsidR="005439FB" w:rsidRPr="005439FB" w:rsidRDefault="005439FB" w:rsidP="008B4DFC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CC512F" w14:textId="77777777" w:rsidR="005439FB" w:rsidRDefault="005439FB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8B4DFC" w:rsidRPr="00DF2B38" w14:paraId="17789F5E" w14:textId="77777777" w:rsidTr="00514554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8F43AD1" w14:textId="77777777" w:rsidR="008B4DFC" w:rsidRPr="00DE1E5B" w:rsidRDefault="008B4DFC" w:rsidP="008B4DFC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4C814D20" w14:textId="77777777" w:rsidR="008B4DFC" w:rsidRDefault="008B4DFC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8B4DFC" w:rsidRPr="008A106B" w14:paraId="5EFE0E5B" w14:textId="77777777" w:rsidTr="00514554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9868B5B" w14:textId="77777777" w:rsidR="008B4DFC" w:rsidRPr="00092118" w:rsidRDefault="00092118" w:rsidP="008B4DFC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092118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22C56F9C" wp14:editId="0B576E32">
                      <wp:simplePos x="0" y="0"/>
                      <wp:positionH relativeFrom="page">
                        <wp:posOffset>1695</wp:posOffset>
                      </wp:positionH>
                      <wp:positionV relativeFrom="paragraph">
                        <wp:posOffset>84147</wp:posOffset>
                      </wp:positionV>
                      <wp:extent cx="0" cy="243205"/>
                      <wp:effectExtent l="19050" t="0" r="19050" b="23495"/>
                      <wp:wrapNone/>
                      <wp:docPr id="118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9FB209" id="Line 109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15pt,6.65pt" to=".1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sUlIQ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 w:rsidR="00537463" w:rsidRPr="00092118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342B2252" wp14:editId="75D0796E">
                      <wp:simplePos x="0" y="0"/>
                      <wp:positionH relativeFrom="page">
                        <wp:posOffset>-213204425</wp:posOffset>
                      </wp:positionH>
                      <wp:positionV relativeFrom="paragraph">
                        <wp:posOffset>-1307726620</wp:posOffset>
                      </wp:positionV>
                      <wp:extent cx="0" cy="243205"/>
                      <wp:effectExtent l="19050" t="0" r="19050" b="23495"/>
                      <wp:wrapNone/>
                      <wp:docPr id="11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8D7747" id="Line 109" o:spid="_x0000_s1026" style="position:absolute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75pt,-102970.6pt" to="-16787.75pt,-1029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pv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b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="008B4DFC" w:rsidRPr="00092118">
              <w:rPr>
                <w:rFonts w:ascii="DIN Pro Medium" w:hAnsi="DIN Pro Medium" w:cs="DIN Pro Medium"/>
                <w:sz w:val="24"/>
                <w:szCs w:val="24"/>
              </w:rPr>
              <w:t>Прочие</w:t>
            </w:r>
            <w:proofErr w:type="spellEnd"/>
            <w:r w:rsidR="008B4DFC" w:rsidRPr="00092118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="008B4DFC" w:rsidRPr="00092118">
              <w:rPr>
                <w:rFonts w:ascii="DIN Pro Medium" w:hAnsi="DIN Pro Medium" w:cs="DIN Pro Medium"/>
                <w:sz w:val="24"/>
                <w:szCs w:val="24"/>
              </w:rPr>
              <w:t>требования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99CCA00" w14:textId="77777777"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8A106B" w14:paraId="642733B8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379A747" w14:textId="77777777" w:rsidR="008B4DFC" w:rsidRPr="00DE1E5B" w:rsidRDefault="008B4DFC" w:rsidP="008B4DFC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7D13300C" w14:textId="77777777" w:rsidR="008B4DFC" w:rsidRDefault="008B4DFC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92118" w:rsidRPr="00DA7AF1" w14:paraId="1B577AB6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F80152" w14:textId="77777777" w:rsidR="00092118" w:rsidRDefault="00092118" w:rsidP="008B4DFC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59CF6267" wp14:editId="03FEE390">
                      <wp:simplePos x="0" y="0"/>
                      <wp:positionH relativeFrom="page">
                        <wp:posOffset>-15135</wp:posOffset>
                      </wp:positionH>
                      <wp:positionV relativeFrom="paragraph">
                        <wp:posOffset>85129</wp:posOffset>
                      </wp:positionV>
                      <wp:extent cx="0" cy="243205"/>
                      <wp:effectExtent l="19050" t="0" r="19050" b="23495"/>
                      <wp:wrapNone/>
                      <wp:docPr id="119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A1EFEA" id="Line 109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2pt,6.7pt" to="-1.2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092118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До какой даты Вам необходимо получить предложение</w:t>
            </w:r>
          </w:p>
        </w:tc>
      </w:tr>
      <w:tr w:rsidR="00092118" w:rsidRPr="00DA7AF1" w14:paraId="7CE3BAEB" w14:textId="77777777" w:rsidTr="00CB0502">
        <w:tc>
          <w:tcPr>
            <w:tcW w:w="9433" w:type="dxa"/>
            <w:gridSpan w:val="3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060B5C61" w14:textId="77777777" w:rsidR="00092118" w:rsidRPr="00DE1E5B" w:rsidRDefault="00092118" w:rsidP="008B4DFC">
            <w:pPr>
              <w:pStyle w:val="a3"/>
              <w:spacing w:before="130"/>
              <w:rPr>
                <w:i/>
                <w:noProof/>
                <w:sz w:val="18"/>
                <w:szCs w:val="18"/>
                <w:lang w:val="ru-RU" w:eastAsia="ru-RU"/>
              </w:rPr>
            </w:pPr>
          </w:p>
        </w:tc>
      </w:tr>
      <w:tr w:rsidR="00092118" w:rsidRPr="00DA7AF1" w14:paraId="1882A311" w14:textId="77777777" w:rsidTr="00CB0502">
        <w:tc>
          <w:tcPr>
            <w:tcW w:w="9433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786C6BA" w14:textId="77777777" w:rsidR="00092118" w:rsidRPr="00787B96" w:rsidRDefault="00092118" w:rsidP="008B4DFC">
            <w:pPr>
              <w:pStyle w:val="a3"/>
              <w:spacing w:before="130"/>
              <w:rPr>
                <w:noProof/>
                <w:sz w:val="18"/>
                <w:szCs w:val="18"/>
                <w:lang w:val="ru-RU" w:eastAsia="ru-RU"/>
              </w:rPr>
            </w:pPr>
          </w:p>
        </w:tc>
      </w:tr>
    </w:tbl>
    <w:p w14:paraId="66B68051" w14:textId="77777777" w:rsidR="00F67157" w:rsidRDefault="00F67157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sectPr w:rsidR="00F67157" w:rsidSect="00F17DA4">
      <w:headerReference w:type="default" r:id="rId7"/>
      <w:footerReference w:type="default" r:id="rId8"/>
      <w:pgSz w:w="11910" w:h="16840"/>
      <w:pgMar w:top="1353" w:right="1400" w:bottom="993" w:left="1300" w:header="332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DDCBC" w14:textId="77777777" w:rsidR="00042552" w:rsidRDefault="00042552">
      <w:r>
        <w:separator/>
      </w:r>
    </w:p>
  </w:endnote>
  <w:endnote w:type="continuationSeparator" w:id="0">
    <w:p w14:paraId="3760CAAF" w14:textId="77777777" w:rsidR="00042552" w:rsidRDefault="00042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FF512D8-9B8A-43BC-9984-BCADFA2AD4D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IN Pro Regular">
    <w:altName w:val="DIN Pro Regular"/>
    <w:panose1 w:val="020B05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DIN Pro Medium">
    <w:altName w:val="DIN Pro Medium"/>
    <w:panose1 w:val="020B06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068D87FD-5EEA-4972-89E8-7A514DA5A27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AB19746-A7C0-4554-94B9-E50884D11F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7E533" w14:textId="2614F470" w:rsidR="00DB71A5" w:rsidRDefault="003A2AAE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6432" behindDoc="0" locked="0" layoutInCell="1" allowOverlap="1" wp14:anchorId="6C5CB105" wp14:editId="7BB6BFA3">
          <wp:simplePos x="0" y="0"/>
          <wp:positionH relativeFrom="page">
            <wp:posOffset>191770</wp:posOffset>
          </wp:positionH>
          <wp:positionV relativeFrom="paragraph">
            <wp:posOffset>-180975</wp:posOffset>
          </wp:positionV>
          <wp:extent cx="7823933" cy="476250"/>
          <wp:effectExtent l="0" t="0" r="5715" b="0"/>
          <wp:wrapTopAndBottom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933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CAC21" w14:textId="77777777" w:rsidR="00042552" w:rsidRDefault="00042552">
      <w:r>
        <w:separator/>
      </w:r>
    </w:p>
  </w:footnote>
  <w:footnote w:type="continuationSeparator" w:id="0">
    <w:p w14:paraId="004A7CB4" w14:textId="77777777" w:rsidR="00042552" w:rsidRDefault="00042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3D4BC" w14:textId="399FBA7B" w:rsidR="00DB71A5" w:rsidRPr="00AF28BE" w:rsidRDefault="003A2AAE" w:rsidP="00F17DA4">
    <w:pPr>
      <w:pStyle w:val="a5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BC1F932" wp14:editId="0591862F">
          <wp:simplePos x="0" y="0"/>
          <wp:positionH relativeFrom="margin">
            <wp:posOffset>-629285</wp:posOffset>
          </wp:positionH>
          <wp:positionV relativeFrom="paragraph">
            <wp:posOffset>-77470</wp:posOffset>
          </wp:positionV>
          <wp:extent cx="7081520" cy="838200"/>
          <wp:effectExtent l="0" t="0" r="0" b="0"/>
          <wp:wrapTopAndBottom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152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C3C"/>
    <w:rsid w:val="00007DAF"/>
    <w:rsid w:val="00027536"/>
    <w:rsid w:val="00037A0C"/>
    <w:rsid w:val="00042552"/>
    <w:rsid w:val="00085F2A"/>
    <w:rsid w:val="00092118"/>
    <w:rsid w:val="000B1389"/>
    <w:rsid w:val="000D2C9D"/>
    <w:rsid w:val="000D5001"/>
    <w:rsid w:val="001105A8"/>
    <w:rsid w:val="00127582"/>
    <w:rsid w:val="00181359"/>
    <w:rsid w:val="001C4050"/>
    <w:rsid w:val="00201BEB"/>
    <w:rsid w:val="00243A35"/>
    <w:rsid w:val="002B7AD6"/>
    <w:rsid w:val="002E2261"/>
    <w:rsid w:val="003207E1"/>
    <w:rsid w:val="00322C25"/>
    <w:rsid w:val="00342C9C"/>
    <w:rsid w:val="00353931"/>
    <w:rsid w:val="003836F6"/>
    <w:rsid w:val="003911D6"/>
    <w:rsid w:val="003A1775"/>
    <w:rsid w:val="003A2687"/>
    <w:rsid w:val="003A2AAE"/>
    <w:rsid w:val="003C5C50"/>
    <w:rsid w:val="003D2134"/>
    <w:rsid w:val="003E62D0"/>
    <w:rsid w:val="004038AD"/>
    <w:rsid w:val="00405217"/>
    <w:rsid w:val="0045743E"/>
    <w:rsid w:val="00461AE5"/>
    <w:rsid w:val="004911E1"/>
    <w:rsid w:val="004A02B6"/>
    <w:rsid w:val="004E5A04"/>
    <w:rsid w:val="00514554"/>
    <w:rsid w:val="0052497F"/>
    <w:rsid w:val="00537463"/>
    <w:rsid w:val="005439FB"/>
    <w:rsid w:val="00560C74"/>
    <w:rsid w:val="005949DC"/>
    <w:rsid w:val="005C2178"/>
    <w:rsid w:val="005D16A0"/>
    <w:rsid w:val="005F0F1F"/>
    <w:rsid w:val="00610948"/>
    <w:rsid w:val="00613C3C"/>
    <w:rsid w:val="00613E94"/>
    <w:rsid w:val="00620B15"/>
    <w:rsid w:val="00650F8E"/>
    <w:rsid w:val="0065767E"/>
    <w:rsid w:val="00672811"/>
    <w:rsid w:val="006E289D"/>
    <w:rsid w:val="006E3908"/>
    <w:rsid w:val="006E4221"/>
    <w:rsid w:val="006F100D"/>
    <w:rsid w:val="00725D2C"/>
    <w:rsid w:val="007309EA"/>
    <w:rsid w:val="007327E3"/>
    <w:rsid w:val="00754D39"/>
    <w:rsid w:val="00772D79"/>
    <w:rsid w:val="0078096F"/>
    <w:rsid w:val="00787B96"/>
    <w:rsid w:val="007E08CA"/>
    <w:rsid w:val="0088177F"/>
    <w:rsid w:val="00882ABD"/>
    <w:rsid w:val="008A106B"/>
    <w:rsid w:val="008B43E3"/>
    <w:rsid w:val="008B4DFC"/>
    <w:rsid w:val="00924C57"/>
    <w:rsid w:val="009A5104"/>
    <w:rsid w:val="009B7679"/>
    <w:rsid w:val="00A0091D"/>
    <w:rsid w:val="00A372BA"/>
    <w:rsid w:val="00AE62AF"/>
    <w:rsid w:val="00AF28BE"/>
    <w:rsid w:val="00B13E64"/>
    <w:rsid w:val="00B267D3"/>
    <w:rsid w:val="00B307C8"/>
    <w:rsid w:val="00B426B1"/>
    <w:rsid w:val="00B67371"/>
    <w:rsid w:val="00B90C96"/>
    <w:rsid w:val="00B90EDD"/>
    <w:rsid w:val="00C308B8"/>
    <w:rsid w:val="00C42442"/>
    <w:rsid w:val="00C648B6"/>
    <w:rsid w:val="00CA0476"/>
    <w:rsid w:val="00CB0502"/>
    <w:rsid w:val="00CD2B71"/>
    <w:rsid w:val="00CE15EC"/>
    <w:rsid w:val="00CE4C3F"/>
    <w:rsid w:val="00CE5329"/>
    <w:rsid w:val="00CE7902"/>
    <w:rsid w:val="00D12256"/>
    <w:rsid w:val="00D1348F"/>
    <w:rsid w:val="00D34BB0"/>
    <w:rsid w:val="00DA7AF1"/>
    <w:rsid w:val="00DB71A5"/>
    <w:rsid w:val="00DD50F5"/>
    <w:rsid w:val="00DE1E5B"/>
    <w:rsid w:val="00DF2B38"/>
    <w:rsid w:val="00E03A42"/>
    <w:rsid w:val="00E260F8"/>
    <w:rsid w:val="00E27D54"/>
    <w:rsid w:val="00E400DD"/>
    <w:rsid w:val="00E74473"/>
    <w:rsid w:val="00E74703"/>
    <w:rsid w:val="00EB7AA8"/>
    <w:rsid w:val="00EC0F59"/>
    <w:rsid w:val="00EC147E"/>
    <w:rsid w:val="00EE5063"/>
    <w:rsid w:val="00F17DA4"/>
    <w:rsid w:val="00F64BDF"/>
    <w:rsid w:val="00F67157"/>
    <w:rsid w:val="00F83F77"/>
    <w:rsid w:val="00F90050"/>
    <w:rsid w:val="00FA1553"/>
    <w:rsid w:val="00FB0C4B"/>
    <w:rsid w:val="00FC65BA"/>
    <w:rsid w:val="00FE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B9B581"/>
  <w15:docId w15:val="{5E53BE94-A58F-4BE8-A27A-6048C31A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DIN Pro Regular" w:eastAsia="DIN Pro Regular" w:hAnsi="DIN Pro Regular" w:cs="DIN Pro Regular"/>
    </w:rPr>
  </w:style>
  <w:style w:type="paragraph" w:styleId="1">
    <w:name w:val="heading 1"/>
    <w:basedOn w:val="a"/>
    <w:uiPriority w:val="1"/>
    <w:qFormat/>
    <w:pPr>
      <w:ind w:left="333"/>
      <w:outlineLvl w:val="0"/>
    </w:pPr>
    <w:rPr>
      <w:rFonts w:ascii="DIN Pro Medium" w:eastAsia="DIN Pro Medium" w:hAnsi="DIN Pro Medium" w:cs="DIN Pro Medium"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1225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12256"/>
    <w:rPr>
      <w:rFonts w:ascii="DIN Pro Regular" w:eastAsia="DIN Pro Regular" w:hAnsi="DIN Pro Regular" w:cs="DIN Pro Regular"/>
    </w:rPr>
  </w:style>
  <w:style w:type="paragraph" w:styleId="a7">
    <w:name w:val="footer"/>
    <w:basedOn w:val="a"/>
    <w:link w:val="a8"/>
    <w:unhideWhenUsed/>
    <w:rsid w:val="00D1225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2256"/>
    <w:rPr>
      <w:rFonts w:ascii="DIN Pro Regular" w:eastAsia="DIN Pro Regular" w:hAnsi="DIN Pro Regular" w:cs="DIN Pro Regular"/>
    </w:rPr>
  </w:style>
  <w:style w:type="character" w:styleId="a9">
    <w:name w:val="Placeholder Text"/>
    <w:basedOn w:val="a0"/>
    <w:uiPriority w:val="99"/>
    <w:semiHidden/>
    <w:rsid w:val="00613C3C"/>
    <w:rPr>
      <w:color w:val="808080"/>
    </w:rPr>
  </w:style>
  <w:style w:type="table" w:styleId="aa">
    <w:name w:val="Table Grid"/>
    <w:basedOn w:val="a1"/>
    <w:uiPriority w:val="39"/>
    <w:rsid w:val="00EC1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0D2C9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D2C9D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D2C9D"/>
    <w:rPr>
      <w:rFonts w:ascii="DIN Pro Regular" w:eastAsia="DIN Pro Regular" w:hAnsi="DIN Pro Regular" w:cs="DIN Pro Regular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D2C9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D2C9D"/>
    <w:rPr>
      <w:rFonts w:ascii="DIN Pro Regular" w:eastAsia="DIN Pro Regular" w:hAnsi="DIN Pro Regular" w:cs="DIN Pro Regular"/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0D2C9D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2C9D"/>
    <w:rPr>
      <w:rFonts w:ascii="Segoe UI" w:eastAsia="DIN Pro Regular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c\Documents\&#1053;&#1072;&#1089;&#1090;&#1088;&#1072;&#1080;&#1074;&#1072;&#1077;&#1084;&#1099;&#1077;%20&#1096;&#1072;&#1073;&#1083;&#1086;&#1085;&#1099;%20Office\&#1040;&#1085;&#1082;&#1077;&#1090;&#1072;%20&#1076;&#1083;&#1103;%20&#1050;&#1055;_&#1087;&#1086;&#1083;&#1085;&#1072;&#1103;%20&#1074;&#1077;&#1088;&#1089;&#1080;&#1103;_&#1074;&#1072;&#1088;&#1080;&#1072;&#1085;&#1090;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8BF4F-680F-41A9-84FA-7F4DBB4A6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Анкета для КП_полная версия_вариант_1</Template>
  <TotalTime>10</TotalTime>
  <Pages>6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 для КП_полная версия_вариант_1.cdr</vt:lpstr>
    </vt:vector>
  </TitlesOfParts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для КП_полная версия_вариант_1.cdr</dc:title>
  <dc:creator>Пользователь Windows</dc:creator>
  <cp:lastModifiedBy>Светлана Кононова</cp:lastModifiedBy>
  <cp:revision>4</cp:revision>
  <cp:lastPrinted>2019-10-18T04:48:00Z</cp:lastPrinted>
  <dcterms:created xsi:type="dcterms:W3CDTF">2021-10-13T10:43:00Z</dcterms:created>
  <dcterms:modified xsi:type="dcterms:W3CDTF">2024-01-17T10:04:00Z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2019-09-26T00:00:00Z</vt:filetime>
  </property>
</Properties>
</file>